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spacing w:line="600" w:lineRule="exact"/>
        <w:jc w:val="left"/>
        <w:textAlignment w:val="auto"/>
        <w:rPr>
          <w:rFonts w:hint="default" w:ascii="Times New Roman" w:hAnsi="Times New Roman" w:cs="Times New Roman"/>
          <w:b/>
          <w:color w:val="auto"/>
          <w:sz w:val="44"/>
          <w:szCs w:val="44"/>
          <w:lang w:eastAsia="zh-CN"/>
        </w:rPr>
      </w:pPr>
      <w:r>
        <w:rPr>
          <w:rStyle w:val="9"/>
          <w:rFonts w:hint="default" w:ascii="Times New Roman" w:hAnsi="Times New Roman" w:eastAsia="方正仿宋简体" w:cs="Times New Roman"/>
          <w:b/>
          <w:bCs w:val="0"/>
          <w:color w:val="auto"/>
          <w:sz w:val="32"/>
          <w:szCs w:val="32"/>
          <w:lang w:eastAsia="zh-CN"/>
        </w:rPr>
        <w:t>附件三：</w:t>
      </w: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spacing w:line="600" w:lineRule="exact"/>
        <w:jc w:val="center"/>
        <w:textAlignment w:val="auto"/>
        <w:rPr>
          <w:rFonts w:hint="default" w:ascii="Times New Roman" w:hAnsi="Times New Roman" w:eastAsia="宋体" w:cs="Times New Roman"/>
          <w:b/>
          <w:color w:val="auto"/>
          <w:sz w:val="44"/>
          <w:szCs w:val="44"/>
        </w:rPr>
      </w:pPr>
      <w:r>
        <w:rPr>
          <w:rFonts w:hint="default" w:ascii="Times New Roman" w:hAnsi="Times New Roman" w:eastAsia="宋体" w:cs="Times New Roman"/>
          <w:b/>
          <w:color w:val="auto"/>
          <w:sz w:val="44"/>
          <w:szCs w:val="44"/>
        </w:rPr>
        <w:t>说   明</w:t>
      </w: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spacing w:line="600" w:lineRule="exact"/>
        <w:jc w:val="center"/>
        <w:textAlignment w:val="auto"/>
        <w:rPr>
          <w:rFonts w:hint="default" w:ascii="Times New Roman" w:hAnsi="Times New Roman" w:cs="Times New Roman"/>
          <w:color w:val="auto"/>
          <w:sz w:val="48"/>
          <w:szCs w:val="48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spacing w:line="600" w:lineRule="exact"/>
        <w:ind w:firstLine="630"/>
        <w:textAlignment w:val="auto"/>
        <w:rPr>
          <w:rFonts w:hint="default" w:ascii="Times New Roman" w:hAnsi="Times New Roman" w:eastAsia="仿宋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我公司武汉XX有限公司目前主要经营业务为……。20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2</w:t>
      </w:r>
      <w:r>
        <w:rPr>
          <w:rFonts w:hint="eastAsia" w:eastAsia="仿宋" w:cs="Times New Roman"/>
          <w:color w:val="auto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年1-</w:t>
      </w:r>
      <w:r>
        <w:rPr>
          <w:rFonts w:hint="eastAsia" w:eastAsia="仿宋" w:cs="Times New Roman"/>
          <w:color w:val="auto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月，我公司实现营业收入XXX万元，其中：XXX业务活动实现营业收入XXX万元，占营业收入的XX.X%；XX收入XX万元，占XX%；XX收入XX万元，占XX%；……其他业务收入</w:t>
      </w:r>
      <w:r>
        <w:rPr>
          <w:rFonts w:hint="eastAsia" w:eastAsia="仿宋" w:cs="Times New Roman"/>
          <w:color w:val="auto"/>
          <w:sz w:val="32"/>
          <w:szCs w:val="32"/>
          <w:lang w:val="en-US" w:eastAsia="zh-CN"/>
        </w:rPr>
        <w:t>XX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万元，占</w:t>
      </w:r>
      <w:r>
        <w:rPr>
          <w:rFonts w:hint="eastAsia" w:eastAsia="仿宋" w:cs="Times New Roman"/>
          <w:color w:val="auto"/>
          <w:sz w:val="32"/>
          <w:szCs w:val="32"/>
          <w:lang w:val="en-US" w:eastAsia="zh-CN"/>
        </w:rPr>
        <w:t>XX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 xml:space="preserve">%。特此说明。 </w:t>
      </w: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spacing w:line="600" w:lineRule="exact"/>
        <w:ind w:firstLine="630"/>
        <w:textAlignment w:val="auto"/>
        <w:rPr>
          <w:rFonts w:hint="default" w:ascii="Times New Roman" w:hAnsi="Times New Roman" w:eastAsia="仿宋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 xml:space="preserve">                      </w:t>
      </w: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spacing w:line="600" w:lineRule="exact"/>
        <w:ind w:firstLine="630"/>
        <w:textAlignment w:val="auto"/>
        <w:rPr>
          <w:rFonts w:hint="default" w:ascii="Times New Roman" w:hAnsi="Times New Roman" w:eastAsia="仿宋" w:cs="Times New Roman"/>
          <w:color w:val="auto"/>
          <w:sz w:val="32"/>
          <w:szCs w:val="32"/>
        </w:rPr>
      </w:pPr>
      <w:bookmarkStart w:id="0" w:name="_GoBack"/>
      <w:bookmarkEnd w:id="0"/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spacing w:line="600" w:lineRule="exact"/>
        <w:jc w:val="right"/>
        <w:textAlignment w:val="auto"/>
        <w:rPr>
          <w:rFonts w:hint="default" w:ascii="Times New Roman" w:hAnsi="Times New Roman" w:eastAsia="仿宋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 xml:space="preserve">武汉XXXX有限公司                       </w:t>
      </w: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spacing w:line="600" w:lineRule="exact"/>
        <w:jc w:val="right"/>
        <w:textAlignment w:val="auto"/>
        <w:rPr>
          <w:rFonts w:hint="default" w:ascii="Times New Roman" w:hAnsi="Times New Roman" w:eastAsia="仿宋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 xml:space="preserve">    20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2</w:t>
      </w:r>
      <w:r>
        <w:rPr>
          <w:rFonts w:hint="eastAsia" w:eastAsia="仿宋" w:cs="Times New Roman"/>
          <w:color w:val="auto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年XX月XX日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Style w:val="9"/>
          <w:rFonts w:hint="default" w:ascii="Times New Roman" w:hAnsi="Times New Roman" w:eastAsia="方正仿宋简体" w:cs="Times New Roman"/>
          <w:b/>
          <w:bCs w:val="0"/>
          <w:color w:val="auto"/>
          <w:sz w:val="32"/>
          <w:szCs w:val="32"/>
          <w:lang w:eastAsia="zh-CN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D85439A-644B-4E7E-B77E-34394D79701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E9BA803-14D4-49E8-9D14-6AA3F2CC99A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63AE16A-E3ED-4E62-8BBA-F7EC4D02548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F9AC6F9-0602-4709-A061-1D1BA689EB7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E567575-2BD4-4DE2-8ED1-99D2EE5E4756}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99A84522-0B68-4E83-9E4D-C0D796028B1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79469B2F-E9AB-447A-B43F-016A8159EA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iZmYxZmM4NTViNDdiOThjN2M4YWVhZjc4OTllOWIifQ=="/>
  </w:docVars>
  <w:rsids>
    <w:rsidRoot w:val="72C40CF4"/>
    <w:rsid w:val="05D63627"/>
    <w:rsid w:val="14D00594"/>
    <w:rsid w:val="179D6CD4"/>
    <w:rsid w:val="27FB7AA7"/>
    <w:rsid w:val="37FB8733"/>
    <w:rsid w:val="3C6725B4"/>
    <w:rsid w:val="418B2C73"/>
    <w:rsid w:val="4F600D74"/>
    <w:rsid w:val="5FBB22C1"/>
    <w:rsid w:val="63542630"/>
    <w:rsid w:val="6A7C8AF5"/>
    <w:rsid w:val="6BF88C3A"/>
    <w:rsid w:val="6D535020"/>
    <w:rsid w:val="70AB4D3C"/>
    <w:rsid w:val="72C40CF4"/>
    <w:rsid w:val="77FC0C59"/>
    <w:rsid w:val="79F8E42B"/>
    <w:rsid w:val="7AAE3190"/>
    <w:rsid w:val="7BC887B8"/>
    <w:rsid w:val="7BDF97F0"/>
    <w:rsid w:val="7EDFE452"/>
    <w:rsid w:val="7F9D22F2"/>
    <w:rsid w:val="AEADA4D4"/>
    <w:rsid w:val="F39F3C1C"/>
    <w:rsid w:val="F77787DC"/>
    <w:rsid w:val="FF0F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redbig1"/>
    <w:basedOn w:val="7"/>
    <w:qFormat/>
    <w:uiPriority w:val="0"/>
    <w:rPr>
      <w:b/>
      <w:bCs/>
      <w:color w:val="D00018"/>
      <w:sz w:val="27"/>
      <w:szCs w:val="27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ome\user\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123</Words>
  <Characters>160</Characters>
  <Lines>0</Lines>
  <Paragraphs>0</Paragraphs>
  <TotalTime>33</TotalTime>
  <ScaleCrop>false</ScaleCrop>
  <LinksUpToDate>false</LinksUpToDate>
  <CharactersWithSpaces>213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2019-11-01T01:53:00Z</dcterms:created>
  <dc:creator>忽然之間·艷</dc:creator>
  <cp:lastModifiedBy>孙雅婷</cp:lastModifiedBy>
  <cp:lastPrinted>2021-09-06T07:12:00Z</cp:lastPrinted>
  <dcterms:modified xsi:type="dcterms:W3CDTF">2023-10-08T08:24:35Z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KSOSaveFontToCloudKey">
    <vt:lpwstr>291994763_embed</vt:lpwstr>
  </property>
  <property fmtid="{D5CDD505-2E9C-101B-9397-08002B2CF9AE}" pid="4" name="ICV">
    <vt:lpwstr>F04881C2AE2B4F02837C40350C47777E</vt:lpwstr>
  </property>
</Properties>
</file>